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5432EB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C863EF" w:rsidP="00554467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Tasman Perpetual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9D22E2" w:rsidRPr="007C148E" w:rsidRDefault="00C863EF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Frank Heyward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5D1553" w:rsidP="00C863E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863EF">
              <w:rPr>
                <w:sz w:val="28"/>
                <w:szCs w:val="28"/>
              </w:rPr>
              <w:t>66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522065" w:rsidRPr="00D63C8B" w:rsidRDefault="00C863EF" w:rsidP="00D63C8B">
            <w:pPr>
              <w:spacing w:before="120" w:after="12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Y. W. Keelboat Championship Aggregate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C863EF" w:rsidP="00A350F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Wooden Honour Board with Y. W. Diamond relief </w:t>
            </w:r>
          </w:p>
        </w:tc>
      </w:tr>
      <w:tr w:rsidR="005432EB" w:rsidRPr="007C148E" w:rsidTr="003D40B4">
        <w:tc>
          <w:tcPr>
            <w:tcW w:w="8755" w:type="dxa"/>
            <w:gridSpan w:val="2"/>
          </w:tcPr>
          <w:p w:rsidR="005432EB" w:rsidRDefault="005432EB" w:rsidP="005432EB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5432EB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8A4469" w:rsidRDefault="008A4469">
      <w:pPr>
        <w:sectPr w:rsidR="008A446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44646" w:rsidRDefault="008A4469" w:rsidP="008A4469">
      <w:pPr>
        <w:jc w:val="center"/>
        <w:sectPr w:rsidR="00C44646" w:rsidSect="008A446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210C844C" wp14:editId="783C090F">
            <wp:extent cx="6886575" cy="4914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46" w:rsidRDefault="00C44646" w:rsidP="008A4469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46" w:rsidRDefault="00C44646">
      <w:r>
        <w:br w:type="page"/>
      </w:r>
    </w:p>
    <w:p w:rsidR="007C148E" w:rsidRDefault="00C44646" w:rsidP="008A4469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48E" w:rsidSect="00C446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E75A2"/>
    <w:multiLevelType w:val="hybridMultilevel"/>
    <w:tmpl w:val="DFE87A3A"/>
    <w:lvl w:ilvl="0" w:tplc="B4780610">
      <w:start w:val="195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231EC4"/>
    <w:rsid w:val="00240DDC"/>
    <w:rsid w:val="003631D4"/>
    <w:rsid w:val="003B4723"/>
    <w:rsid w:val="00522065"/>
    <w:rsid w:val="005432EB"/>
    <w:rsid w:val="00554467"/>
    <w:rsid w:val="005C6529"/>
    <w:rsid w:val="005D1553"/>
    <w:rsid w:val="005E362B"/>
    <w:rsid w:val="00604598"/>
    <w:rsid w:val="006A6AF7"/>
    <w:rsid w:val="007C148E"/>
    <w:rsid w:val="007E69D7"/>
    <w:rsid w:val="008203B5"/>
    <w:rsid w:val="00882ED6"/>
    <w:rsid w:val="008874AB"/>
    <w:rsid w:val="008A4469"/>
    <w:rsid w:val="00987BEA"/>
    <w:rsid w:val="009D22E2"/>
    <w:rsid w:val="00A20E28"/>
    <w:rsid w:val="00A25060"/>
    <w:rsid w:val="00A350F9"/>
    <w:rsid w:val="00B06CC4"/>
    <w:rsid w:val="00B8051F"/>
    <w:rsid w:val="00C44646"/>
    <w:rsid w:val="00C863EF"/>
    <w:rsid w:val="00D2558F"/>
    <w:rsid w:val="00D63C8B"/>
    <w:rsid w:val="00E62058"/>
    <w:rsid w:val="00E84892"/>
    <w:rsid w:val="00EB4223"/>
    <w:rsid w:val="00F5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32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32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Yachting%20World%20Diamond%20Class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3</TotalTime>
  <Pages>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3</cp:revision>
  <cp:lastPrinted>2016-10-06T05:31:00Z</cp:lastPrinted>
  <dcterms:created xsi:type="dcterms:W3CDTF">2017-03-07T03:30:00Z</dcterms:created>
  <dcterms:modified xsi:type="dcterms:W3CDTF">2019-05-03T08:07:00Z</dcterms:modified>
</cp:coreProperties>
</file>